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D50B3B" w:rsidRDefault="00916190" w:rsidP="00897FB4">
            <w:pPr>
              <w:pStyle w:val="Subtitle"/>
              <w:rPr>
                <w:sz w:val="40"/>
              </w:rPr>
            </w:pPr>
            <w:r w:rsidRPr="00D50B3B">
              <w:rPr>
                <w:sz w:val="40"/>
              </w:rPr>
              <w:t xml:space="preserve">You are Invited to a </w:t>
            </w:r>
            <w:r w:rsidR="00D50B3B" w:rsidRPr="00D50B3B">
              <w:rPr>
                <w:sz w:val="40"/>
              </w:rPr>
              <w:t xml:space="preserve">Free </w:t>
            </w:r>
            <w:r w:rsidRPr="00D50B3B">
              <w:rPr>
                <w:sz w:val="40"/>
              </w:rPr>
              <w:t>seminar on</w:t>
            </w:r>
            <w:r w:rsidR="00596530" w:rsidRPr="00D50B3B">
              <w:rPr>
                <w:sz w:val="40"/>
              </w:rPr>
              <w:t>…</w:t>
            </w:r>
          </w:p>
          <w:p w:rsidR="00897FB4" w:rsidRPr="00916190" w:rsidRDefault="00916190" w:rsidP="00897FB4">
            <w:pPr>
              <w:pStyle w:val="Title"/>
              <w:rPr>
                <w:sz w:val="48"/>
              </w:rPr>
            </w:pPr>
            <w:r w:rsidRPr="00916190">
              <w:rPr>
                <w:sz w:val="48"/>
              </w:rPr>
              <w:t>Organic Vegetable Production</w:t>
            </w:r>
          </w:p>
          <w:p w:rsidR="00897FB4" w:rsidRPr="00916190" w:rsidRDefault="00916190" w:rsidP="00897FB4">
            <w:pPr>
              <w:pStyle w:val="Subtitle"/>
              <w:rPr>
                <w:sz w:val="28"/>
              </w:rPr>
            </w:pPr>
            <w:r w:rsidRPr="00916190">
              <w:rPr>
                <w:sz w:val="28"/>
              </w:rPr>
              <w:t xml:space="preserve">Hosted by </w:t>
            </w:r>
            <w:r w:rsidR="00596530" w:rsidRPr="00916190">
              <w:rPr>
                <w:sz w:val="28"/>
              </w:rPr>
              <w:t>River Valley Area</w:t>
            </w:r>
            <w:r w:rsidR="00FA52B7">
              <w:rPr>
                <w:sz w:val="28"/>
              </w:rPr>
              <w:t xml:space="preserve"> Community Gardens, Inc.</w:t>
            </w:r>
          </w:p>
          <w:p w:rsidR="00897FB4" w:rsidRPr="005715DE" w:rsidRDefault="002C34DD" w:rsidP="00897FB4">
            <w:pPr>
              <w:pStyle w:val="Date"/>
            </w:pPr>
            <w:r w:rsidRPr="005715DE">
              <w:t xml:space="preserve">Date – </w:t>
            </w:r>
            <w:r w:rsidR="00916190">
              <w:t>Friday</w:t>
            </w:r>
            <w:r w:rsidRPr="005715DE">
              <w:t xml:space="preserve">, </w:t>
            </w:r>
            <w:r w:rsidR="00916190">
              <w:t>May</w:t>
            </w:r>
            <w:r w:rsidRPr="005715DE">
              <w:t xml:space="preserve"> 1</w:t>
            </w:r>
            <w:r w:rsidR="00916190">
              <w:t>2</w:t>
            </w:r>
            <w:r w:rsidRPr="005715DE">
              <w:t>, 201</w:t>
            </w:r>
            <w:r w:rsidR="00916190">
              <w:t>7</w:t>
            </w:r>
          </w:p>
          <w:p w:rsidR="00897FB4" w:rsidRPr="005715DE" w:rsidRDefault="002C34DD" w:rsidP="00897FB4">
            <w:pPr>
              <w:pStyle w:val="Time"/>
            </w:pPr>
            <w:r w:rsidRPr="005715DE">
              <w:t xml:space="preserve">Time – </w:t>
            </w:r>
            <w:r w:rsidR="009527A1">
              <w:t>Starts at 6:00 p.m.</w:t>
            </w:r>
          </w:p>
          <w:p w:rsidR="00897FB4" w:rsidRPr="005715DE" w:rsidRDefault="007F61D9" w:rsidP="00897FB4">
            <w:pPr>
              <w:pStyle w:val="Location"/>
            </w:pPr>
            <w:r w:rsidRPr="005715DE">
              <w:t xml:space="preserve">In the </w:t>
            </w:r>
            <w:r w:rsidR="00916190">
              <w:t xml:space="preserve">Little Theater </w:t>
            </w:r>
            <w:r w:rsidRPr="005715DE">
              <w:t xml:space="preserve">at River </w:t>
            </w:r>
            <w:r w:rsidR="006F30DD">
              <w:t>Valley</w:t>
            </w:r>
            <w:r w:rsidRPr="005715DE">
              <w:t xml:space="preserve"> High School</w:t>
            </w:r>
            <w:r w:rsidR="006F30DD">
              <w:t>,</w:t>
            </w:r>
          </w:p>
          <w:p w:rsidR="00897FB4" w:rsidRPr="005715DE" w:rsidRDefault="002C34DD" w:rsidP="00897FB4">
            <w:pPr>
              <w:pStyle w:val="Location"/>
            </w:pPr>
            <w:r w:rsidRPr="005715DE">
              <w:t>660 Varsity Boulevard, Spring Green, WI 53588</w:t>
            </w:r>
          </w:p>
          <w:p w:rsidR="00916190" w:rsidRDefault="006A0538" w:rsidP="005715DE">
            <w:pPr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535940</wp:posOffset>
                      </wp:positionV>
                      <wp:extent cx="1257300" cy="1666875"/>
                      <wp:effectExtent l="0" t="0" r="0" b="952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666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52B7" w:rsidRDefault="00FA52B7">
                                  <w:pPr>
                                    <w:ind w:left="0"/>
                                  </w:pPr>
                                  <w:r w:rsidRPr="00FA52B7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099740" cy="1552575"/>
                                        <wp:effectExtent l="0" t="0" r="5715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502" cy="15677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320.45pt;margin-top:42.2pt;width:99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" fillcolor="white [3201]" stroked="f" strokeweight=".5pt">
                      <v:textbox>
                        <w:txbxContent>
                          <w:p w:rsidR="00FA52B7" w:rsidRDefault="00FA52B7">
                            <w:pPr>
                              <w:ind w:left="0"/>
                            </w:pPr>
                            <w:r w:rsidRPr="00FA52B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99740" cy="1552575"/>
                                  <wp:effectExtent l="0" t="0" r="571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502" cy="156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6190">
              <w:rPr>
                <w:sz w:val="22"/>
              </w:rPr>
              <w:t>Dr. Erin Silva</w:t>
            </w:r>
            <w:r w:rsidR="004B7530">
              <w:rPr>
                <w:sz w:val="22"/>
              </w:rPr>
              <w:t>, Ph.D.</w:t>
            </w:r>
            <w:r w:rsidR="00606355">
              <w:rPr>
                <w:sz w:val="22"/>
              </w:rPr>
              <w:t xml:space="preserve">, </w:t>
            </w:r>
            <w:r w:rsidR="00464985">
              <w:rPr>
                <w:sz w:val="22"/>
              </w:rPr>
              <w:t xml:space="preserve">Assistant Professor in the Department of Plant Pathology at UW-Madison, and, </w:t>
            </w:r>
            <w:r w:rsidR="00916190">
              <w:rPr>
                <w:sz w:val="22"/>
              </w:rPr>
              <w:t>Organic</w:t>
            </w:r>
            <w:r w:rsidR="00606355">
              <w:rPr>
                <w:sz w:val="22"/>
              </w:rPr>
              <w:t xml:space="preserve"> and Sustainable</w:t>
            </w:r>
            <w:r w:rsidR="00916190">
              <w:rPr>
                <w:sz w:val="22"/>
              </w:rPr>
              <w:t xml:space="preserve"> Cropping Systems Specialist for UW Extension, will be presenting on the principles and practices inherent to organic vegetable production, especially as it relates to the home gardener.</w:t>
            </w:r>
          </w:p>
          <w:p w:rsidR="00916190" w:rsidRDefault="00916190" w:rsidP="005715DE">
            <w:pPr>
              <w:rPr>
                <w:sz w:val="22"/>
              </w:rPr>
            </w:pPr>
          </w:p>
          <w:p w:rsidR="00916190" w:rsidRDefault="00916190" w:rsidP="00FA52B7">
            <w:pPr>
              <w:rPr>
                <w:sz w:val="22"/>
              </w:rPr>
            </w:pPr>
            <w:r>
              <w:rPr>
                <w:sz w:val="22"/>
              </w:rPr>
              <w:t>During her seminar, Dr. Silva will address:</w:t>
            </w:r>
          </w:p>
          <w:p w:rsidR="00916190" w:rsidRDefault="00BC1E94" w:rsidP="00916190">
            <w:pPr>
              <w:pStyle w:val="ListParagraph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Choosing the right ty</w:t>
            </w:r>
            <w:r w:rsidR="003F0B77">
              <w:rPr>
                <w:sz w:val="22"/>
              </w:rPr>
              <w:t>pes and varieties of vegetables.</w:t>
            </w:r>
          </w:p>
          <w:p w:rsidR="00916190" w:rsidRDefault="00606355" w:rsidP="00916190">
            <w:pPr>
              <w:pStyle w:val="ListParagraph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Direct seeding versus transplants.</w:t>
            </w:r>
          </w:p>
          <w:p w:rsidR="00916190" w:rsidRDefault="00A24ECF" w:rsidP="00916190">
            <w:pPr>
              <w:pStyle w:val="ListParagraph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Nutrient management in the organic garden.</w:t>
            </w:r>
            <w:bookmarkStart w:id="0" w:name="_GoBack"/>
            <w:bookmarkEnd w:id="0"/>
          </w:p>
          <w:p w:rsidR="00FE2D32" w:rsidRPr="00606355" w:rsidRDefault="00606355" w:rsidP="00606355">
            <w:pPr>
              <w:pStyle w:val="ListParagraph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Organic pest and weed management practices.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2C34DD" w:rsidRPr="00897FB4" w:rsidRDefault="002C34DD" w:rsidP="004F7059">
            <w:pPr>
              <w:pStyle w:val="ContactInfo"/>
              <w:jc w:val="center"/>
            </w:pPr>
            <w:r w:rsidRPr="002C34DD">
              <w:rPr>
                <w:sz w:val="22"/>
              </w:rPr>
              <w:t>To Request More Information Visit:</w:t>
            </w:r>
            <w:r w:rsidR="001570B2" w:rsidRPr="002C34DD">
              <w:rPr>
                <w:sz w:val="22"/>
              </w:rPr>
              <w:t xml:space="preserve"> </w:t>
            </w:r>
            <w:r w:rsidR="006672C4">
              <w:rPr>
                <w:sz w:val="22"/>
              </w:rPr>
              <w:t xml:space="preserve"> </w:t>
            </w:r>
            <w:hyperlink r:id="rId12" w:history="1">
              <w:r w:rsidR="004B7530" w:rsidRPr="004E27BD">
                <w:rPr>
                  <w:rStyle w:val="Hyperlink"/>
                  <w:sz w:val="22"/>
                </w:rPr>
                <w:t>www.rvacg.weebly.com</w:t>
              </w:r>
            </w:hyperlink>
          </w:p>
        </w:tc>
      </w:tr>
    </w:tbl>
    <w:p w:rsidR="002A068F" w:rsidRDefault="002A068F" w:rsidP="00FE2D32">
      <w:pPr>
        <w:pStyle w:val="NoSpacing"/>
        <w:ind w:left="0"/>
      </w:pPr>
    </w:p>
    <w:sectPr w:rsidR="002A068F" w:rsidSect="00A95506">
      <w:headerReference w:type="default" r:id="rId13"/>
      <w:footerReference w:type="default" r:id="rId14"/>
      <w:headerReference w:type="first" r:id="rId15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493" w:rsidRDefault="003D2493" w:rsidP="0068245E">
      <w:pPr>
        <w:spacing w:after="0" w:line="240" w:lineRule="auto"/>
      </w:pPr>
      <w:r>
        <w:separator/>
      </w:r>
    </w:p>
  </w:endnote>
  <w:endnote w:type="continuationSeparator" w:id="0">
    <w:p w:rsidR="003D2493" w:rsidRDefault="003D249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9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493" w:rsidRDefault="003D2493" w:rsidP="0068245E">
      <w:pPr>
        <w:spacing w:after="0" w:line="240" w:lineRule="auto"/>
      </w:pPr>
      <w:r>
        <w:separator/>
      </w:r>
    </w:p>
  </w:footnote>
  <w:footnote w:type="continuationSeparator" w:id="0">
    <w:p w:rsidR="003D2493" w:rsidRDefault="003D249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7493D7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B556F18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C72758D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EF5FD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3472D"/>
    <w:multiLevelType w:val="hybridMultilevel"/>
    <w:tmpl w:val="B69CF18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324AE9"/>
    <w:multiLevelType w:val="hybridMultilevel"/>
    <w:tmpl w:val="20E0B13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C350B1D"/>
    <w:multiLevelType w:val="hybridMultilevel"/>
    <w:tmpl w:val="363C08E6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A4"/>
    <w:rsid w:val="000E33EA"/>
    <w:rsid w:val="001570B2"/>
    <w:rsid w:val="001624C3"/>
    <w:rsid w:val="00220400"/>
    <w:rsid w:val="00235A4A"/>
    <w:rsid w:val="002733AA"/>
    <w:rsid w:val="002746F4"/>
    <w:rsid w:val="002A068F"/>
    <w:rsid w:val="002B694A"/>
    <w:rsid w:val="002C34DD"/>
    <w:rsid w:val="003121E8"/>
    <w:rsid w:val="003B1001"/>
    <w:rsid w:val="003C1405"/>
    <w:rsid w:val="003D2493"/>
    <w:rsid w:val="003F0B77"/>
    <w:rsid w:val="004611DB"/>
    <w:rsid w:val="00464985"/>
    <w:rsid w:val="004B7530"/>
    <w:rsid w:val="004F7059"/>
    <w:rsid w:val="005715DE"/>
    <w:rsid w:val="00596530"/>
    <w:rsid w:val="005C1C25"/>
    <w:rsid w:val="005D2D39"/>
    <w:rsid w:val="005F0D6F"/>
    <w:rsid w:val="005F3397"/>
    <w:rsid w:val="00606355"/>
    <w:rsid w:val="006672C4"/>
    <w:rsid w:val="0068245E"/>
    <w:rsid w:val="0069500E"/>
    <w:rsid w:val="006A0538"/>
    <w:rsid w:val="006F30DD"/>
    <w:rsid w:val="00713F12"/>
    <w:rsid w:val="00720DC4"/>
    <w:rsid w:val="0076688D"/>
    <w:rsid w:val="007A4EDB"/>
    <w:rsid w:val="007F61D9"/>
    <w:rsid w:val="00834305"/>
    <w:rsid w:val="00897FB4"/>
    <w:rsid w:val="008F08D0"/>
    <w:rsid w:val="009124DD"/>
    <w:rsid w:val="00916190"/>
    <w:rsid w:val="00917E12"/>
    <w:rsid w:val="0094423C"/>
    <w:rsid w:val="009527A1"/>
    <w:rsid w:val="00A11FA4"/>
    <w:rsid w:val="00A24ECF"/>
    <w:rsid w:val="00A95506"/>
    <w:rsid w:val="00AB123B"/>
    <w:rsid w:val="00AC02E7"/>
    <w:rsid w:val="00AE4BD6"/>
    <w:rsid w:val="00B168F9"/>
    <w:rsid w:val="00BC1E94"/>
    <w:rsid w:val="00C67FD5"/>
    <w:rsid w:val="00C93A32"/>
    <w:rsid w:val="00CE754C"/>
    <w:rsid w:val="00CF207A"/>
    <w:rsid w:val="00D50B3B"/>
    <w:rsid w:val="00D529A9"/>
    <w:rsid w:val="00E402F3"/>
    <w:rsid w:val="00E43EFE"/>
    <w:rsid w:val="00EB6146"/>
    <w:rsid w:val="00FA52B7"/>
    <w:rsid w:val="00FE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718A6B"/>
  <w15:chartTrackingRefBased/>
  <w15:docId w15:val="{FED824C2-C160-4C21-873C-22EA6E10E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7F61D9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B753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vacg.weebl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h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A8418-2C0C-4BCF-902F-9E4BA3DE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64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McVay</dc:creator>
  <cp:keywords/>
  <dc:description/>
  <cp:lastModifiedBy>Noah McVay</cp:lastModifiedBy>
  <cp:revision>22</cp:revision>
  <dcterms:created xsi:type="dcterms:W3CDTF">2017-03-27T18:57:00Z</dcterms:created>
  <dcterms:modified xsi:type="dcterms:W3CDTF">2017-03-28T01:28:00Z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